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B074A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3CB35296" w14:textId="77777777" w:rsidR="00F90453" w:rsidRDefault="006318D8" w:rsidP="00817FBA">
      <w:pPr>
        <w:rPr>
          <w:rtl/>
        </w:rPr>
      </w:pPr>
    </w:p>
    <w:tbl>
      <w:tblPr>
        <w:tblpPr w:leftFromText="180" w:rightFromText="180" w:vertAnchor="page" w:horzAnchor="margin" w:tblpY="1945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345B5E" w14:paraId="512A2EE5" w14:textId="77777777" w:rsidTr="00345B5E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7420E1" w14:textId="77777777" w:rsidR="00345B5E" w:rsidRPr="00CE7DC6" w:rsidRDefault="00345B5E" w:rsidP="00345B5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3027" w14:textId="77777777" w:rsidR="00345B5E" w:rsidRPr="00D635C4" w:rsidRDefault="00345B5E" w:rsidP="004C50BC">
            <w:pPr>
              <w:bidi w:val="0"/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מנהל אזרחי איו"ש</w:t>
            </w:r>
          </w:p>
        </w:tc>
      </w:tr>
      <w:tr w:rsidR="00345B5E" w14:paraId="1BC3C269" w14:textId="77777777" w:rsidTr="00345B5E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55E23A" w14:textId="77777777" w:rsidR="00345B5E" w:rsidRPr="00CE7DC6" w:rsidRDefault="00345B5E" w:rsidP="00345B5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BF83" w14:textId="77777777" w:rsidR="00345B5E" w:rsidRPr="00D635C4" w:rsidRDefault="00345B5E" w:rsidP="004C50BC">
            <w:pPr>
              <w:bidi w:val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מנגנון איו"ש</w:t>
            </w:r>
            <w:r w:rsidR="00A63A63">
              <w:rPr>
                <w:rFonts w:hint="cs"/>
                <w:rtl/>
              </w:rPr>
              <w:t xml:space="preserve"> </w:t>
            </w:r>
            <w:r w:rsidR="00A63A63">
              <w:rPr>
                <w:rtl/>
              </w:rPr>
              <w:t>–</w:t>
            </w:r>
            <w:r w:rsidR="00A63A63">
              <w:rPr>
                <w:rFonts w:hint="cs"/>
                <w:rtl/>
              </w:rPr>
              <w:t xml:space="preserve"> רכזת ספורט מנהא"ז</w:t>
            </w:r>
          </w:p>
        </w:tc>
      </w:tr>
      <w:tr w:rsidR="00345B5E" w14:paraId="11F357EB" w14:textId="77777777" w:rsidTr="00345B5E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05E400" w14:textId="77777777" w:rsidR="00345B5E" w:rsidRPr="00CE7DC6" w:rsidRDefault="00345B5E" w:rsidP="00345B5E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422" w14:textId="2FB3F713" w:rsidR="00345B5E" w:rsidRPr="005B22F3" w:rsidRDefault="004C50BC" w:rsidP="004C50BC">
            <w:pPr>
              <w:jc w:val="both"/>
            </w:pPr>
            <w:r>
              <w:rPr>
                <w:rFonts w:hint="cs"/>
                <w:rtl/>
              </w:rPr>
              <w:t>3.5.23</w:t>
            </w:r>
          </w:p>
        </w:tc>
      </w:tr>
    </w:tbl>
    <w:p w14:paraId="3F808480" w14:textId="77777777" w:rsidR="00332AFB" w:rsidRDefault="006318D8" w:rsidP="00222867">
      <w:pPr>
        <w:rPr>
          <w:rtl/>
        </w:rPr>
      </w:pPr>
    </w:p>
    <w:p w14:paraId="4067E9D5" w14:textId="77777777" w:rsidR="00222867" w:rsidRDefault="006318D8" w:rsidP="00222867">
      <w:pPr>
        <w:rPr>
          <w:rtl/>
        </w:rPr>
      </w:pPr>
    </w:p>
    <w:p w14:paraId="6D826738" w14:textId="77777777" w:rsidR="00222867" w:rsidRDefault="006318D8" w:rsidP="00222867">
      <w:pPr>
        <w:rPr>
          <w:rtl/>
        </w:rPr>
      </w:pPr>
    </w:p>
    <w:p w14:paraId="3EBEBD30" w14:textId="77777777" w:rsidR="00222867" w:rsidRDefault="006318D8" w:rsidP="00222867">
      <w:pPr>
        <w:rPr>
          <w:rtl/>
        </w:rPr>
      </w:pPr>
    </w:p>
    <w:p w14:paraId="366CBF5E" w14:textId="77777777" w:rsidR="00222867" w:rsidRDefault="006318D8" w:rsidP="00222867">
      <w:pPr>
        <w:rPr>
          <w:rtl/>
        </w:rPr>
      </w:pPr>
    </w:p>
    <w:p w14:paraId="04F64654" w14:textId="77777777" w:rsidR="00222867" w:rsidRDefault="006318D8" w:rsidP="00222867">
      <w:pPr>
        <w:rPr>
          <w:rtl/>
        </w:rPr>
      </w:pPr>
    </w:p>
    <w:p w14:paraId="76F4BB6F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5C79700" w14:textId="77777777" w:rsidR="00222867" w:rsidRDefault="006318D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4F89045" w14:textId="77777777" w:rsidR="00DA0D54" w:rsidRPr="00D81BD8" w:rsidRDefault="00DA0D54" w:rsidP="00DA0D54">
      <w:pPr>
        <w:spacing w:line="360" w:lineRule="auto"/>
        <w:jc w:val="both"/>
        <w:rPr>
          <w:rFonts w:ascii="David" w:hAnsi="David" w:cs="David"/>
          <w:szCs w:val="24"/>
          <w:rtl/>
        </w:rPr>
      </w:pPr>
      <w:r w:rsidRPr="00D81BD8">
        <w:rPr>
          <w:rFonts w:ascii="David" w:hAnsi="David" w:cs="David"/>
          <w:b/>
          <w:szCs w:val="24"/>
          <w:rtl/>
        </w:rPr>
        <w:t>הבקשה מסתמכת על תקנה 5 (יז) לתקנות חובת מכרזים (טובין, שירותים ועבודות) (יהודה ושומרון), התש"ף-2020 ועל הוראות תכ"ם, "פטור מחובת המכרז", מס'7.8.1 והוראת תכ"ם, "בחינת קיומם של ספקים ומיזמים", מס' 7.8.2.</w:t>
      </w:r>
    </w:p>
    <w:p w14:paraId="7EC3ACE3" w14:textId="77777777" w:rsidR="00222867" w:rsidRPr="00AF57E9" w:rsidRDefault="006318D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41298AA" w14:textId="77777777" w:rsidTr="004C50BC">
        <w:trPr>
          <w:trHeight w:val="438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CC6A31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F7AC400" w14:textId="77777777" w:rsidTr="00A34E6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92EC" w14:textId="1086411E" w:rsidR="00076F14" w:rsidRDefault="00076F14" w:rsidP="00B83278">
            <w:pPr>
              <w:spacing w:line="276" w:lineRule="auto"/>
              <w:rPr>
                <w:rtl/>
              </w:rPr>
            </w:pPr>
            <w:r>
              <w:rPr>
                <w:rtl/>
              </w:rPr>
              <w:t>מבוקשת התקשרות עם עמותת הפועל  וחברת האכסון אורטל נובו אשר נבחרה ע"י "הפועל המחלקה לספורט במקומות העבודה" לארגון וניהול פעילויות המחוזייאדה שתתקיים בחוד</w:t>
            </w:r>
            <w:r>
              <w:rPr>
                <w:rFonts w:hint="cs"/>
                <w:rtl/>
              </w:rPr>
              <w:t>ש</w:t>
            </w:r>
            <w:r>
              <w:rPr>
                <w:rtl/>
              </w:rPr>
              <w:t xml:space="preserve"> מאי</w:t>
            </w:r>
            <w:r>
              <w:rPr>
                <w:rFonts w:hint="cs"/>
                <w:rtl/>
              </w:rPr>
              <w:t>-יוני</w:t>
            </w:r>
            <w:r>
              <w:rPr>
                <w:rtl/>
              </w:rPr>
              <w:t xml:space="preserve"> 2023 באילת כפעילות המשך לליגה למקומות עבודה</w:t>
            </w:r>
            <w:r>
              <w:t>.</w:t>
            </w:r>
          </w:p>
          <w:p w14:paraId="69862060" w14:textId="3E0E5311" w:rsidR="007D7996" w:rsidRDefault="007D7996" w:rsidP="006E0FA4">
            <w:pPr>
              <w:spacing w:line="276" w:lineRule="auto"/>
              <w:rPr>
                <w:rtl/>
              </w:rPr>
            </w:pPr>
            <w:r>
              <w:rPr>
                <w:rtl/>
              </w:rPr>
              <w:t xml:space="preserve">בכל שנה מתקיימת ליגה למקומות עבודה בערים שונות ברחבי הארץ בה משתתפים מקומות עבודה רבים )כולל משרדי ממשלה, מוסדות ציבור, בנקים, חברות הייטק, </w:t>
            </w:r>
            <w:r w:rsidR="006E0FA4">
              <w:rPr>
                <w:rtl/>
              </w:rPr>
              <w:t>קופות ובתי חולים, תאגידים וכדו</w:t>
            </w:r>
            <w:r w:rsidR="006E0FA4">
              <w:rPr>
                <w:rFonts w:hint="cs"/>
                <w:rtl/>
              </w:rPr>
              <w:t>מה</w:t>
            </w:r>
            <w:r>
              <w:t>(</w:t>
            </w:r>
            <w:r w:rsidR="006E0FA4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 xml:space="preserve">בסוף כל ליגה מתקיימת המחוזייאדה או ספורטיאדה , שלב הגמר של משחקי הליגה שהתרחשו במהלך העונה </w:t>
            </w:r>
            <w:r>
              <w:t>.</w:t>
            </w:r>
            <w:r>
              <w:rPr>
                <w:rtl/>
              </w:rPr>
              <w:t>יודגש שמדובר במפעל ייחודי של הפועל שמתקיים מעל 30 שנה</w:t>
            </w:r>
            <w:r>
              <w:t>.</w:t>
            </w:r>
          </w:p>
          <w:p w14:paraId="4EE2D929" w14:textId="77777777" w:rsidR="00076F14" w:rsidRDefault="00076F14" w:rsidP="00B8327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14:paraId="2234028A" w14:textId="5E72DF96" w:rsidR="00222867" w:rsidRDefault="00A63A63" w:rsidP="00B8327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63A6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כידוע במנהל האזרחי קיימות 4 קבוצות ספורט, אשר השחקנים בהן הם עובדי המנהל. השחקנים משתתפים במהלך השנה ובהתאם ללו"ז שנקבע ע"י העמותה לספורט בתחרויות ספורט בענפים השונים. פעילויות הספורט מתבצעות ע"י "הפועל- העמותה לספורט במקומות העבודה", במסגרת תחרויות ספורט. במנהל האזרחי ענפי הספורט הרלוונטים : כדורעף, טניס שולחן ובאולינג סה"כ 29 שחקנים. בנוסף העמותה לספורט מתכננת מידי שנה מחוזיאדה </w:t>
            </w:r>
            <w:r w:rsidR="00B832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בשיתוף חב' האכסון אורטל נובו אשר נבחרה ע"י הפועל המחלקה לספורט במקומות העבודה לארגון וניהול פעילויות המחוזיאדה</w:t>
            </w:r>
            <w:r w:rsidR="00076F1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ומכאן הבקשה להתקשרות</w:t>
            </w:r>
            <w:r w:rsidR="00B832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עם עמותה לספורט (סניף ירושלים) חב' האכסון אורטל נובו </w:t>
            </w:r>
            <w:r w:rsidR="007D799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כ"ספ'ק יחיד" בתחום זה.</w:t>
            </w:r>
          </w:p>
          <w:p w14:paraId="18779ACF" w14:textId="35914C97" w:rsidR="00826407" w:rsidRPr="00AF57E9" w:rsidRDefault="00826407" w:rsidP="00B83278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3BE14CE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0E3116C1" w14:textId="77777777" w:rsidR="00222867" w:rsidRPr="00AF57E9" w:rsidRDefault="009B6B29" w:rsidP="007839E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7839E6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14:paraId="0C429D84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2A19BA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CDD598B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97906DF" w14:textId="77777777" w:rsidTr="00222867">
        <w:tc>
          <w:tcPr>
            <w:tcW w:w="3085" w:type="dxa"/>
            <w:hideMark/>
          </w:tcPr>
          <w:p w14:paraId="12C0F75A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E175C9">
              <w:rPr>
                <w:rFonts w:ascii="Wingdings" w:hAnsi="Wingdings" w:cstheme="minorBidi"/>
                <w:b/>
                <w:sz w:val="21"/>
                <w:szCs w:val="21"/>
              </w:rPr>
              <w:t>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FDDE09C" w14:textId="77777777" w:rsidR="00222867" w:rsidRPr="00AF57E9" w:rsidRDefault="00A63A6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DFE7AE4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6BD5BD7" w14:textId="77777777" w:rsidR="00222867" w:rsidRPr="00AF57E9" w:rsidRDefault="006318D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3096297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50"/>
        <w:gridCol w:w="2994"/>
      </w:tblGrid>
      <w:tr w:rsidR="007548B0" w14:paraId="522A39AD" w14:textId="77777777" w:rsidTr="00222867">
        <w:tc>
          <w:tcPr>
            <w:tcW w:w="2698" w:type="dxa"/>
            <w:shd w:val="clear" w:color="auto" w:fill="E6E6E6"/>
            <w:hideMark/>
          </w:tcPr>
          <w:p w14:paraId="2A1822EF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7B00E9C3" w14:textId="77777777" w:rsidR="00222867" w:rsidRDefault="00A63A63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הפועל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המחלקה לספורט במקומות עבודה (ע"ר) במרחב ירושלים</w:t>
            </w:r>
          </w:p>
          <w:p w14:paraId="6D14CDDB" w14:textId="77777777" w:rsidR="00B83278" w:rsidRPr="00A34E62" w:rsidRDefault="00B8327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אורטל נובו תיירות</w:t>
            </w:r>
          </w:p>
        </w:tc>
      </w:tr>
      <w:tr w:rsidR="007548B0" w14:paraId="5C84801A" w14:textId="77777777" w:rsidTr="00222867">
        <w:tc>
          <w:tcPr>
            <w:tcW w:w="2698" w:type="dxa"/>
            <w:shd w:val="clear" w:color="auto" w:fill="E6E6E6"/>
            <w:hideMark/>
          </w:tcPr>
          <w:p w14:paraId="38F38A13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204C7C7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C710512" w14:textId="77777777" w:rsidR="00222867" w:rsidRDefault="00A63A63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580180537</w:t>
            </w:r>
            <w:r w:rsidR="00B832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8327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B8327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הפועל המח' לספורט</w:t>
            </w:r>
          </w:p>
          <w:p w14:paraId="56DC4D0B" w14:textId="77777777" w:rsidR="00B83278" w:rsidRPr="00A34E62" w:rsidRDefault="00B8327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514066331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אורטל נובו תיירות</w:t>
            </w:r>
          </w:p>
        </w:tc>
      </w:tr>
      <w:tr w:rsidR="007548B0" w14:paraId="0DCAAA34" w14:textId="77777777" w:rsidTr="00222867">
        <w:tc>
          <w:tcPr>
            <w:tcW w:w="2698" w:type="dxa"/>
            <w:shd w:val="clear" w:color="auto" w:fill="E6E6E6"/>
            <w:hideMark/>
          </w:tcPr>
          <w:p w14:paraId="62334EDE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5658A4A" w14:textId="77777777" w:rsidR="00222867" w:rsidRPr="00A34E62" w:rsidRDefault="00A63A63" w:rsidP="00A63A6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34E62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34E62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3772B74" w14:textId="77777777" w:rsidR="00222867" w:rsidRPr="00A34E62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34E62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34E62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408A680" w14:textId="77777777" w:rsidTr="00222867">
        <w:tc>
          <w:tcPr>
            <w:tcW w:w="2698" w:type="dxa"/>
            <w:shd w:val="clear" w:color="auto" w:fill="E6E6E6"/>
            <w:hideMark/>
          </w:tcPr>
          <w:p w14:paraId="32F0550C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5F65C645" w14:textId="10BBB62A" w:rsidR="006E0FA4" w:rsidRDefault="006E0FA4" w:rsidP="00E8587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הפועל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העמותה לספורט במקומות עבודה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כ- 120,000 ₪ בשנה. </w:t>
            </w:r>
          </w:p>
          <w:p w14:paraId="48FB8420" w14:textId="7EFB6AF8" w:rsidR="00222867" w:rsidRPr="00A34E62" w:rsidRDefault="006E0FA4" w:rsidP="00E8587C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אורטל נובו תיירות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כ- 56,000 ₪. </w:t>
            </w:r>
          </w:p>
        </w:tc>
      </w:tr>
      <w:tr w:rsidR="007548B0" w14:paraId="2130B635" w14:textId="77777777" w:rsidTr="00222867">
        <w:tc>
          <w:tcPr>
            <w:tcW w:w="2698" w:type="dxa"/>
            <w:shd w:val="clear" w:color="auto" w:fill="E6E6E6"/>
            <w:hideMark/>
          </w:tcPr>
          <w:p w14:paraId="0AE86567" w14:textId="77777777" w:rsidR="00222867" w:rsidRPr="00A34E62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34E62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1086DF49" w14:textId="37936A7B" w:rsidR="00222867" w:rsidRPr="00A34E62" w:rsidRDefault="006E0FA4" w:rsidP="00A63A63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מיום 18.5.23 ועד ליום 18.5.24</w:t>
            </w:r>
          </w:p>
        </w:tc>
      </w:tr>
    </w:tbl>
    <w:p w14:paraId="64CADC0E" w14:textId="77777777" w:rsidR="00222867" w:rsidRPr="00AF57E9" w:rsidRDefault="006318D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5568E5E4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4484FB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52805C9" w14:textId="77777777" w:rsidR="00222867" w:rsidRPr="00AF57E9" w:rsidRDefault="006318D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B72E115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0131E68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264B0B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BDC2BC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887773C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3"/>
      </w:tblGrid>
      <w:tr w:rsidR="007548B0" w14:paraId="15A029A3" w14:textId="77777777" w:rsidTr="0078594B">
        <w:trPr>
          <w:trHeight w:val="4804"/>
        </w:trPr>
        <w:tc>
          <w:tcPr>
            <w:tcW w:w="9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16C2" w14:textId="77777777" w:rsidR="007839E6" w:rsidRDefault="007839E6" w:rsidP="0078594B">
            <w:pPr>
              <w:spacing w:line="360" w:lineRule="auto"/>
              <w:rPr>
                <w:rtl/>
              </w:rPr>
            </w:pPr>
          </w:p>
          <w:p w14:paraId="0ED3E1C7" w14:textId="77777777" w:rsidR="00222867" w:rsidRDefault="00E8587C" w:rsidP="0078594B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מבדיקה שערכנו באתר של מנהל הרכש, באינטרנט  ועם משרדי הממשלה בירושלים עולה :</w:t>
            </w:r>
          </w:p>
          <w:p w14:paraId="718945D7" w14:textId="77777777" w:rsidR="00E8587C" w:rsidRDefault="00E8587C" w:rsidP="00E8587C">
            <w:pPr>
              <w:pStyle w:val="af4"/>
              <w:numPr>
                <w:ilvl w:val="0"/>
                <w:numId w:val="12"/>
              </w:numPr>
              <w:spacing w:line="360" w:lineRule="auto"/>
            </w:pPr>
            <w:r>
              <w:rPr>
                <w:rFonts w:hint="cs"/>
                <w:rtl/>
              </w:rPr>
              <w:t>בחיפוש באינטרנט לא נמצא גורם שמארגן ליגת מקומות עבודה ו/או מחוזיאדה ו/או כל אירוע דומה מלבד "הפועל העמותה לספורט במקומות העבודה".</w:t>
            </w:r>
          </w:p>
          <w:p w14:paraId="3A492BF0" w14:textId="77777777" w:rsidR="00E8587C" w:rsidRDefault="00E8587C" w:rsidP="00B83278">
            <w:pPr>
              <w:pStyle w:val="af4"/>
              <w:numPr>
                <w:ilvl w:val="0"/>
                <w:numId w:val="12"/>
              </w:numPr>
              <w:spacing w:line="360" w:lineRule="auto"/>
            </w:pPr>
            <w:r>
              <w:rPr>
                <w:rFonts w:hint="cs"/>
                <w:rtl/>
              </w:rPr>
              <w:t>באתר מנהל הרכש משרדי הממשלה (המשרדים שהקימו קבוצות ספורט) מתקשרים עם עמותת הפועל כספק יחיד בכל הנוגע לתשלום דמי רישום קבוצות לליגה ולמחוזיאדה.</w:t>
            </w:r>
          </w:p>
          <w:p w14:paraId="24276025" w14:textId="77777777" w:rsidR="00E8587C" w:rsidRPr="00A34E62" w:rsidRDefault="00E8587C" w:rsidP="00E8587C">
            <w:pPr>
              <w:spacing w:line="360" w:lineRule="auto"/>
            </w:pPr>
          </w:p>
        </w:tc>
      </w:tr>
    </w:tbl>
    <w:p w14:paraId="3C69FC8D" w14:textId="77777777" w:rsidR="00222867" w:rsidRPr="00AF57E9" w:rsidRDefault="006318D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490A78C0" w14:textId="77777777" w:rsidR="00222867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1C73B30" w14:textId="77777777" w:rsidR="0078594B" w:rsidRPr="00AF57E9" w:rsidRDefault="0078594B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3366752" w14:textId="77777777" w:rsidR="00222867" w:rsidRPr="00AF57E9" w:rsidRDefault="006318D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9268830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643534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65262C2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D3B1" w14:textId="77777777" w:rsidR="00222867" w:rsidRPr="00AF57E9" w:rsidRDefault="00E858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דגנית בן זכאי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DB61" w14:textId="77777777" w:rsidR="00222867" w:rsidRPr="00AF57E9" w:rsidRDefault="00E8587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רכזת ספורט המנהל האזרחי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0D47" w14:textId="77777777" w:rsidR="00222867" w:rsidRPr="00E175C9" w:rsidRDefault="006318D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9CC4F4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47848A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872361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65006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E0AEA28" w14:textId="77777777" w:rsidR="00222867" w:rsidRPr="00817FBA" w:rsidRDefault="006318D8" w:rsidP="00222867"/>
    <w:sectPr w:rsidR="00222867" w:rsidRPr="00817FBA" w:rsidSect="00DE4C1B">
      <w:headerReference w:type="even" r:id="rId11"/>
      <w:headerReference w:type="firs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25BB1" w16cex:dateUtc="2023-04-25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AA7C14" w16cid:durableId="27F25B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23FD6" w14:textId="77777777" w:rsidR="00281081" w:rsidRDefault="00281081">
      <w:r>
        <w:separator/>
      </w:r>
    </w:p>
  </w:endnote>
  <w:endnote w:type="continuationSeparator" w:id="0">
    <w:p w14:paraId="3583D569" w14:textId="77777777" w:rsidR="00281081" w:rsidRDefault="0028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9A523" w14:textId="77777777" w:rsidR="00281081" w:rsidRDefault="00281081">
      <w:r>
        <w:separator/>
      </w:r>
    </w:p>
  </w:footnote>
  <w:footnote w:type="continuationSeparator" w:id="0">
    <w:p w14:paraId="3BF79B6A" w14:textId="77777777" w:rsidR="00281081" w:rsidRDefault="00281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EBB2F" w14:textId="77777777" w:rsidR="00A34E62" w:rsidRDefault="00A34E62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E6FE26" wp14:editId="76B0E54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3" name="תיבת טקסט 3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45FD5" w14:textId="77777777" w:rsidR="00A34E62" w:rsidRPr="00A34E62" w:rsidRDefault="00A34E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34E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6E6FE26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alt="- בלמ&quot;ס -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" filled="f" stroked="f">
              <v:textbox style="mso-fit-shape-to-text:t" inset="0,0,0,0">
                <w:txbxContent>
                  <w:p w:rsidR="00A34E62" w:rsidRPr="00A34E62" w:rsidRDefault="00A34E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34E62">
                      <w:rPr>
                        <w:rFonts w:ascii="Calibri" w:eastAsia="Calibri" w:hAnsi="Calibri" w:cs="Calibri"/>
                        <w:noProof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DB630" w14:textId="77777777" w:rsidR="00A34E62" w:rsidRDefault="00A34E62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181A24" wp14:editId="4EAF8A1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985" b="16510"/>
              <wp:wrapSquare wrapText="bothSides"/>
              <wp:docPr id="1" name="תיבת טקסט 1" descr="- בלמ&quot;ס -">
                <a:extLst xmlns:a="http://schemas.openxmlformats.org/drawingml/2006/main">
                  <a:ext uri="{5AE41FA2-C0FF-4470-9BD4-5FADCA87CBE2}">
                    <aclsh:classification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7DEA11" w14:textId="77777777" w:rsidR="00A34E62" w:rsidRPr="00A34E62" w:rsidRDefault="00A34E6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34E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rtl/>
                            </w:rPr>
                            <w:t>- בלמ"ס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3181A2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7" type="#_x0000_t202" alt="- בלמ&quot;ס -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" filled="f" stroked="f">
              <v:textbox style="mso-fit-shape-to-text:t" inset="0,0,0,0">
                <w:txbxContent>
                  <w:p w:rsidR="00A34E62" w:rsidRPr="00A34E62" w:rsidRDefault="00A34E6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34E62">
                      <w:rPr>
                        <w:rFonts w:ascii="Calibri" w:eastAsia="Calibri" w:hAnsi="Calibri" w:cs="Calibri"/>
                        <w:noProof/>
                        <w:color w:val="000000"/>
                        <w:rtl/>
                      </w:rPr>
                      <w:t>- בלמ"ס -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05A65E8"/>
    <w:multiLevelType w:val="hybridMultilevel"/>
    <w:tmpl w:val="2E246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76F14"/>
    <w:rsid w:val="000E437B"/>
    <w:rsid w:val="00157469"/>
    <w:rsid w:val="00235D17"/>
    <w:rsid w:val="00281081"/>
    <w:rsid w:val="002A3D5B"/>
    <w:rsid w:val="002C5C63"/>
    <w:rsid w:val="00336CDD"/>
    <w:rsid w:val="00345B5E"/>
    <w:rsid w:val="003D4A5F"/>
    <w:rsid w:val="004C50BC"/>
    <w:rsid w:val="005B22F3"/>
    <w:rsid w:val="005D4E91"/>
    <w:rsid w:val="006318D8"/>
    <w:rsid w:val="006C4A74"/>
    <w:rsid w:val="006E0FA4"/>
    <w:rsid w:val="007548B0"/>
    <w:rsid w:val="007750C2"/>
    <w:rsid w:val="007839E6"/>
    <w:rsid w:val="0078594B"/>
    <w:rsid w:val="007D7996"/>
    <w:rsid w:val="00826407"/>
    <w:rsid w:val="0085779A"/>
    <w:rsid w:val="00903B00"/>
    <w:rsid w:val="009B4E29"/>
    <w:rsid w:val="009B6B29"/>
    <w:rsid w:val="009F7FB7"/>
    <w:rsid w:val="00A34E62"/>
    <w:rsid w:val="00A63074"/>
    <w:rsid w:val="00A63A63"/>
    <w:rsid w:val="00B83278"/>
    <w:rsid w:val="00BB0ADD"/>
    <w:rsid w:val="00C049F7"/>
    <w:rsid w:val="00C24C11"/>
    <w:rsid w:val="00D63A7B"/>
    <w:rsid w:val="00D73476"/>
    <w:rsid w:val="00DA0D54"/>
    <w:rsid w:val="00DA6855"/>
    <w:rsid w:val="00E175C9"/>
    <w:rsid w:val="00E301BB"/>
    <w:rsid w:val="00E8587C"/>
    <w:rsid w:val="00F73819"/>
    <w:rsid w:val="00F8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A2F92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157469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a46656d4-8850-49b3-aebd-68bd05f7f43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EA4809-4095-43B5-8B76-A631AE58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25</TotalTime>
  <Pages>2</Pages>
  <Words>507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אלינור שלמה</cp:lastModifiedBy>
  <cp:revision>15</cp:revision>
  <cp:lastPrinted>2023-05-03T12:34:00Z</cp:lastPrinted>
  <dcterms:created xsi:type="dcterms:W3CDTF">2023-04-18T09:25:00Z</dcterms:created>
  <dcterms:modified xsi:type="dcterms:W3CDTF">2023-05-03T12:35:00Z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ClassificationContentMarkingHeaderShapeIds">
    <vt:lpwstr>1,3,4</vt:lpwstr>
  </property>
  <property fmtid="{D5CDD505-2E9C-101B-9397-08002B2CF9AE}" pid="7" name="ClassificationContentMarkingHeaderFontProps">
    <vt:lpwstr>#000000,10,Calibri</vt:lpwstr>
  </property>
  <property fmtid="{D5CDD505-2E9C-101B-9397-08002B2CF9AE}" pid="8" name="ClassificationContentMarkingHeaderText">
    <vt:lpwstr>- בלמ"ס -</vt:lpwstr>
  </property>
  <property fmtid="{D5CDD505-2E9C-101B-9397-08002B2CF9AE}" pid="9" name="MSIP_Label_701b9bfc-c426-492e-a46c-1a922d5fe54b_Enabled">
    <vt:lpwstr>true</vt:lpwstr>
  </property>
  <property fmtid="{D5CDD505-2E9C-101B-9397-08002B2CF9AE}" pid="10" name="MSIP_Label_701b9bfc-c426-492e-a46c-1a922d5fe54b_SetDate">
    <vt:lpwstr>2022-08-28T07:05:12Z</vt:lpwstr>
  </property>
  <property fmtid="{D5CDD505-2E9C-101B-9397-08002B2CF9AE}" pid="11" name="MSIP_Label_701b9bfc-c426-492e-a46c-1a922d5fe54b_Method">
    <vt:lpwstr>Standard</vt:lpwstr>
  </property>
  <property fmtid="{D5CDD505-2E9C-101B-9397-08002B2CF9AE}" pid="12" name="MSIP_Label_701b9bfc-c426-492e-a46c-1a922d5fe54b_Name">
    <vt:lpwstr>בלמ"ס</vt:lpwstr>
  </property>
  <property fmtid="{D5CDD505-2E9C-101B-9397-08002B2CF9AE}" pid="13" name="MSIP_Label_701b9bfc-c426-492e-a46c-1a922d5fe54b_SiteId">
    <vt:lpwstr>78820852-55fa-450b-908d-45c0d911e76b</vt:lpwstr>
  </property>
  <property fmtid="{D5CDD505-2E9C-101B-9397-08002B2CF9AE}" pid="14" name="MSIP_Label_701b9bfc-c426-492e-a46c-1a922d5fe54b_ActionId">
    <vt:lpwstr>b294192c-21f8-4019-aa0b-f2a8ba10c335</vt:lpwstr>
  </property>
  <property fmtid="{D5CDD505-2E9C-101B-9397-08002B2CF9AE}" pid="15" name="MSIP_Label_701b9bfc-c426-492e-a46c-1a922d5fe54b_ContentBits">
    <vt:lpwstr>1</vt:lpwstr>
  </property>
</Properties>
</file>